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1D3" w:rsidRDefault="00BE625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5143500</wp:posOffset>
                </wp:positionV>
                <wp:extent cx="4800600" cy="1384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38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25E" w:rsidRDefault="00BE625E">
                            <w:r>
                              <w:t>Inspired by the book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________________________________________________________</w:t>
                            </w:r>
                          </w:p>
                          <w:p w:rsidR="00BE625E" w:rsidRDefault="00BE625E"/>
                          <w:p w:rsidR="00BE625E" w:rsidRDefault="00BE625E">
                            <w:r>
                              <w:t>Author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_______________________________________________________________________</w:t>
                            </w:r>
                          </w:p>
                          <w:p w:rsidR="00BE625E" w:rsidRDefault="00BE625E"/>
                          <w:p w:rsidR="00BE625E" w:rsidRDefault="00BE625E">
                            <w:r>
                              <w:t>Student Name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_______________________________________________________________</w:t>
                            </w:r>
                          </w:p>
                          <w:p w:rsidR="00BE625E" w:rsidRDefault="00BE625E"/>
                          <w:p w:rsidR="00BE625E" w:rsidRDefault="00BE625E">
                            <w:r>
                              <w:t>Grade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____________________ Teacher:__________________________________________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87pt;margin-top:405pt;width:378pt;height:10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" filled="f" stroked="f">
                <v:textbox>
                  <w:txbxContent>
                    <w:p w:rsidR="00BE625E" w:rsidRDefault="00BE625E">
                      <w:r>
                        <w:t>Inspired by the book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</w:t>
                      </w:r>
                    </w:p>
                    <w:p w:rsidR="00BE625E" w:rsidRDefault="00BE625E"/>
                    <w:p w:rsidR="00BE625E" w:rsidRDefault="00BE625E">
                      <w:r>
                        <w:t>Author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</w:t>
                      </w:r>
                    </w:p>
                    <w:p w:rsidR="00BE625E" w:rsidRDefault="00BE625E"/>
                    <w:p w:rsidR="00BE625E" w:rsidRDefault="00BE625E">
                      <w:r>
                        <w:t>Student Name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</w:t>
                      </w:r>
                    </w:p>
                    <w:p w:rsidR="00BE625E" w:rsidRDefault="00BE625E"/>
                    <w:p w:rsidR="00BE625E" w:rsidRDefault="00BE625E">
                      <w:r>
                        <w:t>Grade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 Teacher:__________________________________________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585072</wp:posOffset>
            </wp:positionH>
            <wp:positionV relativeFrom="paragraph">
              <wp:posOffset>-2871070</wp:posOffset>
            </wp:positionV>
            <wp:extent cx="7969052" cy="10968158"/>
            <wp:effectExtent l="0" t="952" r="6032" b="6033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 no quill05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69052" cy="10968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61D3" w:rsidSect="00BE625E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25E"/>
    <w:rsid w:val="00083649"/>
    <w:rsid w:val="002F61D3"/>
    <w:rsid w:val="00BE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2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2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2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2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Retina%20HD:Users:Campbellito:Library:Application%20Support:Microsoft:Office:User%20Templates:My%20Templates:gbJoy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gbJoy Flyer.dotx</Template>
  <TotalTime>4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2016-01-26T21:23:00Z</dcterms:created>
  <dcterms:modified xsi:type="dcterms:W3CDTF">2016-01-26T21:28:00Z</dcterms:modified>
</cp:coreProperties>
</file>